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2AC00601" w:rsidR="00A36406" w:rsidRPr="0008478B" w:rsidRDefault="00EC2434" w:rsidP="00EC2434">
      <w:pPr>
        <w:tabs>
          <w:tab w:val="left" w:pos="2088"/>
        </w:tabs>
        <w:rPr>
          <w:rFonts w:ascii="Times" w:hAnsi="Times"/>
        </w:rPr>
      </w:pPr>
      <w:r>
        <w:rPr>
          <w:rFonts w:ascii="Times" w:hAnsi="Times"/>
        </w:rPr>
        <w:tab/>
      </w: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40AABDA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1740C9">
        <w:rPr>
          <w:rFonts w:ascii="Times" w:hAnsi="Times"/>
        </w:rPr>
        <w:t>9</w:t>
      </w:r>
      <w:r w:rsidR="005D7AED">
        <w:rPr>
          <w:rFonts w:ascii="Times" w:hAnsi="Times"/>
        </w:rPr>
        <w:t>. 0</w:t>
      </w:r>
      <w:r w:rsidR="00D70AC3">
        <w:rPr>
          <w:rFonts w:ascii="Times" w:hAnsi="Times"/>
        </w:rPr>
        <w:t>6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18247760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D70AC3">
        <w:rPr>
          <w:rFonts w:ascii="Times" w:hAnsi="Times"/>
          <w:i/>
          <w:color w:val="auto"/>
        </w:rPr>
        <w:t>6</w:t>
      </w:r>
      <w:r w:rsidR="001740C9">
        <w:rPr>
          <w:rFonts w:ascii="Times" w:hAnsi="Times"/>
          <w:i/>
          <w:color w:val="auto"/>
        </w:rPr>
        <w:t>4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78C4BAB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740C9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59EB7" w14:textId="77777777" w:rsidR="00CD29D0" w:rsidRDefault="00CD29D0">
      <w:r>
        <w:separator/>
      </w:r>
    </w:p>
  </w:endnote>
  <w:endnote w:type="continuationSeparator" w:id="0">
    <w:p w14:paraId="396E9038" w14:textId="77777777" w:rsidR="00CD29D0" w:rsidRDefault="00CD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AAD075-777E-41B6-86B9-291BBE66DE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F6C9D5C0-4B67-4AB8-A201-A5060606E5B8}"/>
    <w:embedBold r:id="rId3" w:fontKey="{E094190D-1C9E-45E6-B313-A529D332AC86}"/>
    <w:embedItalic r:id="rId4" w:fontKey="{B18C76F9-F8E5-4AD0-A4EA-E629EC3F014E}"/>
    <w:embedBoldItalic r:id="rId5" w:fontKey="{C80D714F-0FAF-4E6B-A6D3-F2CDEAA061C0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812E81C7-9B27-4FDB-AB5F-453BED2D11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22B566-5DB0-4399-A318-7AE41AD33A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927F0F2-87C2-4C28-8FCA-D4D97D32E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7A47B" w14:textId="77777777" w:rsidR="00CD29D0" w:rsidRDefault="00CD29D0">
      <w:r>
        <w:separator/>
      </w:r>
    </w:p>
  </w:footnote>
  <w:footnote w:type="continuationSeparator" w:id="0">
    <w:p w14:paraId="60273B12" w14:textId="77777777" w:rsidR="00CD29D0" w:rsidRDefault="00CD2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26DB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0C9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2EB7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29D0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0AC3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434"/>
    <w:rsid w:val="00EC25FF"/>
    <w:rsid w:val="00ED0DA2"/>
    <w:rsid w:val="00ED397C"/>
    <w:rsid w:val="00ED442B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2022-02-17T18:31:00Z</cp:lastPrinted>
  <dcterms:created xsi:type="dcterms:W3CDTF">2022-02-17T18:45:00Z</dcterms:created>
  <dcterms:modified xsi:type="dcterms:W3CDTF">2022-02-17T18:45:00Z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