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58426B03" w:rsidR="00A36406" w:rsidRPr="0008478B" w:rsidRDefault="00A36406" w:rsidP="005D7AED">
      <w:pPr>
        <w:jc w:val="center"/>
        <w:rPr>
          <w:rFonts w:ascii="Times" w:hAnsi="Times"/>
        </w:rPr>
      </w:pP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565F51E6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A9191D">
        <w:rPr>
          <w:rFonts w:ascii="Times" w:hAnsi="Times"/>
        </w:rPr>
        <w:t>30</w:t>
      </w:r>
      <w:r w:rsidR="005D7AED">
        <w:rPr>
          <w:rFonts w:ascii="Times" w:hAnsi="Times"/>
        </w:rPr>
        <w:t>. 0</w:t>
      </w:r>
      <w:r w:rsidR="001C34AD">
        <w:rPr>
          <w:rFonts w:ascii="Times" w:hAnsi="Times"/>
        </w:rPr>
        <w:t>6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204676BF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1C34AD">
        <w:rPr>
          <w:rFonts w:ascii="Times" w:hAnsi="Times"/>
          <w:i/>
          <w:color w:val="auto"/>
        </w:rPr>
        <w:t>6</w:t>
      </w:r>
      <w:r w:rsidR="00A9191D">
        <w:rPr>
          <w:rFonts w:ascii="Times" w:hAnsi="Times"/>
          <w:i/>
          <w:color w:val="auto"/>
        </w:rPr>
        <w:t>8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3409587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166D38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27E29" w14:textId="77777777" w:rsidR="00F735C8" w:rsidRDefault="00F735C8">
      <w:r>
        <w:separator/>
      </w:r>
    </w:p>
  </w:endnote>
  <w:endnote w:type="continuationSeparator" w:id="0">
    <w:p w14:paraId="67325110" w14:textId="77777777" w:rsidR="00F735C8" w:rsidRDefault="00F7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E89ADD-AE70-4585-A0EF-E409C4C8DC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FFAC25E5-B10B-4E87-B62C-AA756ADE0674}"/>
    <w:embedBold r:id="rId3" w:fontKey="{BCEC544F-8F76-4872-A069-7A6500AE209C}"/>
    <w:embedItalic r:id="rId4" w:fontKey="{31222814-ED1B-4FB5-8F1D-ED378C5703A6}"/>
    <w:embedBoldItalic r:id="rId5" w:fontKey="{29234145-E1DE-45F0-B0F1-5E226A8031B3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8739BDE6-A026-4BE8-A944-8D1699EF0F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C90C4E6-D107-456D-B582-210334EA8B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D2364DD-5B1E-42FE-8C37-47E6591FFB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4B919" w14:textId="77777777" w:rsidR="00F735C8" w:rsidRDefault="00F735C8">
      <w:r>
        <w:separator/>
      </w:r>
    </w:p>
  </w:footnote>
  <w:footnote w:type="continuationSeparator" w:id="0">
    <w:p w14:paraId="64EFDC53" w14:textId="77777777" w:rsidR="00F735C8" w:rsidRDefault="00F73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35C8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573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2021-12-07T17:01:00Z</cp:lastPrinted>
  <dcterms:created xsi:type="dcterms:W3CDTF">2022-02-17T17:58:00Z</dcterms:created>
  <dcterms:modified xsi:type="dcterms:W3CDTF">2022-02-17T17:58:00Z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