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58426B03" w:rsidR="00A36406" w:rsidRPr="0008478B" w:rsidRDefault="00A36406" w:rsidP="005D7AED">
      <w:pPr>
        <w:jc w:val="center"/>
        <w:rPr>
          <w:rFonts w:ascii="Times" w:hAnsi="Times"/>
        </w:rPr>
      </w:pPr>
    </w:p>
    <w:p w14:paraId="729075D3" w14:textId="393F3D69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5C022947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onlajn stručnom sastanku Udruženja kardiologa Republike Srpske - </w:t>
      </w:r>
      <w:r w:rsidRPr="00745C2C">
        <w:rPr>
          <w:rFonts w:ascii="Times" w:hAnsi="Times"/>
          <w:b/>
          <w:u w:val="single"/>
        </w:rPr>
        <w:t>slušalac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6855DFD9" w14:textId="7209D621" w:rsidR="00A36406" w:rsidRPr="0008478B" w:rsidRDefault="005D7AED" w:rsidP="00A36406">
      <w:pPr>
        <w:jc w:val="center"/>
        <w:rPr>
          <w:rFonts w:ascii="Times" w:hAnsi="Times"/>
        </w:rPr>
      </w:pPr>
      <w:r w:rsidRPr="005D7AED">
        <w:rPr>
          <w:rFonts w:ascii="Times" w:hAnsi="Times"/>
          <w:b/>
        </w:rPr>
        <w:t>“</w:t>
      </w:r>
      <w:bookmarkStart w:id="0" w:name="_Hlk96015974"/>
      <w:r w:rsidRPr="005D7AED">
        <w:rPr>
          <w:rFonts w:ascii="Times" w:hAnsi="Times"/>
          <w:b/>
        </w:rPr>
        <w:t>Savremena terapija u sekundarnoj prevenciji koronarane bolesti srca</w:t>
      </w:r>
      <w:bookmarkEnd w:id="0"/>
      <w:r w:rsidRPr="005D7AED">
        <w:rPr>
          <w:rFonts w:ascii="Times" w:hAnsi="Times"/>
          <w:b/>
        </w:rPr>
        <w:t>”</w:t>
      </w: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5D97EA45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E653FA">
        <w:rPr>
          <w:rFonts w:ascii="Times" w:hAnsi="Times"/>
        </w:rPr>
        <w:t>25</w:t>
      </w:r>
      <w:r w:rsidR="005D7AED">
        <w:rPr>
          <w:rFonts w:ascii="Times" w:hAnsi="Times"/>
        </w:rPr>
        <w:t>. 0</w:t>
      </w:r>
      <w:r w:rsidR="00E653FA">
        <w:rPr>
          <w:rFonts w:ascii="Times" w:hAnsi="Times"/>
        </w:rPr>
        <w:t>8</w:t>
      </w:r>
      <w:r w:rsidR="005D7AED">
        <w:rPr>
          <w:rFonts w:ascii="Times" w:hAnsi="Times"/>
        </w:rPr>
        <w:t>.</w:t>
      </w:r>
      <w:r>
        <w:rPr>
          <w:rFonts w:ascii="Times" w:hAnsi="Times"/>
        </w:rPr>
        <w:t xml:space="preserve"> 202</w:t>
      </w:r>
      <w:r w:rsidR="005D7AED">
        <w:rPr>
          <w:rFonts w:ascii="Times" w:hAnsi="Times"/>
        </w:rPr>
        <w:t>1</w:t>
      </w:r>
      <w:r>
        <w:rPr>
          <w:rFonts w:ascii="Times" w:hAnsi="Times"/>
        </w:rPr>
        <w:t>.</w:t>
      </w:r>
      <w:r w:rsidR="005D7AED">
        <w:rPr>
          <w:rFonts w:ascii="Times" w:hAnsi="Times"/>
        </w:rPr>
        <w:t xml:space="preserve"> </w:t>
      </w:r>
      <w:r>
        <w:rPr>
          <w:rFonts w:ascii="Times" w:hAnsi="Times"/>
        </w:rPr>
        <w:t>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1D26A712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bookmarkStart w:id="1" w:name="_Hlk96015884"/>
      <w:r w:rsidR="005D7AED" w:rsidRPr="005D7AED">
        <w:rPr>
          <w:rFonts w:ascii="Times" w:hAnsi="Times"/>
          <w:i/>
          <w:color w:val="auto"/>
        </w:rPr>
        <w:t>11/04-500-63-</w:t>
      </w:r>
      <w:r w:rsidR="005C4728">
        <w:rPr>
          <w:rFonts w:ascii="Times" w:hAnsi="Times"/>
          <w:i/>
          <w:color w:val="auto"/>
        </w:rPr>
        <w:t>7</w:t>
      </w:r>
      <w:r w:rsidR="00E653FA">
        <w:rPr>
          <w:rFonts w:ascii="Times" w:hAnsi="Times"/>
          <w:i/>
          <w:color w:val="auto"/>
        </w:rPr>
        <w:t>3</w:t>
      </w:r>
      <w:r w:rsidR="005D7AED" w:rsidRPr="005D7AED">
        <w:rPr>
          <w:rFonts w:ascii="Times" w:hAnsi="Times"/>
          <w:i/>
          <w:color w:val="auto"/>
        </w:rPr>
        <w:t>/21</w:t>
      </w:r>
    </w:p>
    <w:bookmarkEnd w:id="1"/>
    <w:p w14:paraId="44036C24" w14:textId="77777777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>
        <w:rPr>
          <w:rFonts w:ascii="Times" w:hAnsi="Times"/>
          <w:b/>
          <w:i/>
          <w:color w:val="auto"/>
        </w:rPr>
        <w:t>3 boda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3409587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2</w:t>
      </w:r>
      <w:r w:rsidR="00166D38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 w:rsidR="005D7AED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</w:t>
      </w:r>
      <w:r w:rsidR="00166D38">
        <w:rPr>
          <w:rFonts w:ascii="Times" w:hAnsi="Times"/>
          <w:i/>
          <w:color w:val="auto"/>
        </w:rPr>
        <w:t xml:space="preserve"> </w:t>
      </w:r>
      <w:r>
        <w:rPr>
          <w:rFonts w:ascii="Times" w:hAnsi="Times"/>
          <w:i/>
          <w:color w:val="auto"/>
        </w:rPr>
        <w:t>202</w:t>
      </w:r>
      <w:r w:rsidR="005D7AED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B238B0" w14:textId="77777777" w:rsidR="00D71DD6" w:rsidRDefault="00D71DD6">
      <w:r>
        <w:separator/>
      </w:r>
    </w:p>
  </w:endnote>
  <w:endnote w:type="continuationSeparator" w:id="0">
    <w:p w14:paraId="1417F19D" w14:textId="77777777" w:rsidR="00D71DD6" w:rsidRDefault="00D7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C70EEC1-A9A4-4BB1-8512-C19F624AE1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2" w:fontKey="{35D6A743-633F-4F72-8229-F8ACC3941537}"/>
    <w:embedBold r:id="rId3" w:fontKey="{990AD595-7642-4EB4-A63F-A7BEB80D793E}"/>
    <w:embedItalic r:id="rId4" w:fontKey="{6F4F68E3-5534-4A74-815D-71EF00C799F3}"/>
    <w:embedBoldItalic r:id="rId5" w:fontKey="{7A361EAE-E621-4DE2-A637-DAEE358887C9}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Regular r:id="rId6" w:fontKey="{EA3505CE-8AF1-483B-993F-7DF3BB316E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EA48315-6090-4CB4-A6CA-283F769A24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EF255B9-7ABC-43ED-9A8E-2F932C4F6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5500F8" w14:textId="77777777" w:rsidR="00D71DD6" w:rsidRDefault="00D71DD6">
      <w:r>
        <w:separator/>
      </w:r>
    </w:p>
  </w:footnote>
  <w:footnote w:type="continuationSeparator" w:id="0">
    <w:p w14:paraId="4C9ED897" w14:textId="77777777" w:rsidR="00D71DD6" w:rsidRDefault="00D71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66D38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34AD"/>
    <w:rsid w:val="001C428F"/>
    <w:rsid w:val="001C62EC"/>
    <w:rsid w:val="001C7F38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255"/>
    <w:rsid w:val="002827A2"/>
    <w:rsid w:val="00291E4D"/>
    <w:rsid w:val="00294186"/>
    <w:rsid w:val="00296CF1"/>
    <w:rsid w:val="002A487A"/>
    <w:rsid w:val="002A58DD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C4728"/>
    <w:rsid w:val="005D1C01"/>
    <w:rsid w:val="005D7AED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0F04"/>
    <w:rsid w:val="00797E5D"/>
    <w:rsid w:val="007A1474"/>
    <w:rsid w:val="007A379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0685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42B9"/>
    <w:rsid w:val="00A65750"/>
    <w:rsid w:val="00A71C16"/>
    <w:rsid w:val="00A84441"/>
    <w:rsid w:val="00A847D7"/>
    <w:rsid w:val="00A9191D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CEF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1DD6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653FA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573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2021-12-07T17:01:00Z</cp:lastPrinted>
  <dcterms:created xsi:type="dcterms:W3CDTF">2022-02-17T18:05:00Z</dcterms:created>
  <dcterms:modified xsi:type="dcterms:W3CDTF">2022-02-17T18:05:00Z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