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CB0CDB8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166D38">
        <w:rPr>
          <w:rFonts w:ascii="Times" w:hAnsi="Times"/>
        </w:rPr>
        <w:t>23</w:t>
      </w:r>
      <w:r w:rsidR="005D7AED">
        <w:rPr>
          <w:rFonts w:ascii="Times" w:hAnsi="Times"/>
        </w:rPr>
        <w:t>. 0</w:t>
      </w:r>
      <w:r w:rsidR="001C34AD">
        <w:rPr>
          <w:rFonts w:ascii="Times" w:hAnsi="Times"/>
        </w:rPr>
        <w:t>6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036E5D1A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1C34AD">
        <w:rPr>
          <w:rFonts w:ascii="Times" w:hAnsi="Times"/>
          <w:i/>
          <w:color w:val="auto"/>
        </w:rPr>
        <w:t>6</w:t>
      </w:r>
      <w:r w:rsidR="00166D38">
        <w:rPr>
          <w:rFonts w:ascii="Times" w:hAnsi="Times"/>
          <w:i/>
          <w:color w:val="auto"/>
        </w:rPr>
        <w:t>7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3409587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66D38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DF124" w14:textId="77777777" w:rsidR="00880685" w:rsidRDefault="00880685">
      <w:r>
        <w:separator/>
      </w:r>
    </w:p>
  </w:endnote>
  <w:endnote w:type="continuationSeparator" w:id="0">
    <w:p w14:paraId="455A14B8" w14:textId="77777777" w:rsidR="00880685" w:rsidRDefault="0088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C0C22A-932E-44EF-B4A8-6163E4C15E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8246E574-7372-4997-8F85-CE3FEDC50C67}"/>
    <w:embedBold r:id="rId3" w:fontKey="{E13BFD6B-044D-4DC3-8195-95E742BCA4A2}"/>
    <w:embedItalic r:id="rId4" w:fontKey="{D69D6B4F-C38C-4F1F-97A5-0A6FFA174DFB}"/>
    <w:embedBoldItalic r:id="rId5" w:fontKey="{5959DC97-2BB2-4B0E-BCC8-9632BA8D5174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39373058-DB68-4467-AD90-C6B3EA7B1B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C1F2E80-115E-422F-B1BD-853B064E4D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F0A2F7B-DC4A-4587-A4F1-82E41737C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CE8EC" w14:textId="77777777" w:rsidR="00880685" w:rsidRDefault="00880685">
      <w:r>
        <w:separator/>
      </w:r>
    </w:p>
  </w:footnote>
  <w:footnote w:type="continuationSeparator" w:id="0">
    <w:p w14:paraId="0D319378" w14:textId="77777777" w:rsidR="00880685" w:rsidRDefault="00880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2021-12-07T17:01:00Z</cp:lastPrinted>
  <dcterms:created xsi:type="dcterms:W3CDTF">2022-02-17T17:53:00Z</dcterms:created>
  <dcterms:modified xsi:type="dcterms:W3CDTF">2022-02-17T17:53:00Z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