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58426B03" w:rsidR="00A36406" w:rsidRPr="0008478B" w:rsidRDefault="00A36406" w:rsidP="005D7AED">
      <w:pPr>
        <w:jc w:val="center"/>
        <w:rPr>
          <w:rFonts w:ascii="Times" w:hAnsi="Times"/>
        </w:rPr>
      </w:pP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45E516C8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790F04">
        <w:rPr>
          <w:rFonts w:ascii="Times" w:hAnsi="Times"/>
        </w:rPr>
        <w:t>15</w:t>
      </w:r>
      <w:r w:rsidR="005D7AED">
        <w:rPr>
          <w:rFonts w:ascii="Times" w:hAnsi="Times"/>
        </w:rPr>
        <w:t>. 0</w:t>
      </w:r>
      <w:r w:rsidR="001C34AD">
        <w:rPr>
          <w:rFonts w:ascii="Times" w:hAnsi="Times"/>
        </w:rPr>
        <w:t>6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431B711C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1C34AD">
        <w:rPr>
          <w:rFonts w:ascii="Times" w:hAnsi="Times"/>
          <w:i/>
          <w:color w:val="auto"/>
        </w:rPr>
        <w:t>6</w:t>
      </w:r>
      <w:r w:rsidR="00790F04">
        <w:rPr>
          <w:rFonts w:ascii="Times" w:hAnsi="Times"/>
          <w:i/>
          <w:color w:val="auto"/>
        </w:rPr>
        <w:t>5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54256B6E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155F13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5EC39" w14:textId="77777777" w:rsidR="008E3A6C" w:rsidRDefault="008E3A6C">
      <w:r>
        <w:separator/>
      </w:r>
    </w:p>
  </w:endnote>
  <w:endnote w:type="continuationSeparator" w:id="0">
    <w:p w14:paraId="37855A1E" w14:textId="77777777" w:rsidR="008E3A6C" w:rsidRDefault="008E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F59D02-7951-4D87-8758-31256CBB71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50399918-CD4B-4DBE-AA27-B394FBC717B4}"/>
    <w:embedBold r:id="rId3" w:fontKey="{37B5A227-7E76-4F65-A2FF-E7D206078B9C}"/>
    <w:embedItalic r:id="rId4" w:fontKey="{0F958E3E-49B5-4460-B96A-F4AEA26E17AA}"/>
    <w:embedBoldItalic r:id="rId5" w:fontKey="{AB010B38-46B2-4722-9CCA-9F67694F97D8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37261044-8683-4EBC-8C44-B4904024FC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630D841-914B-4E95-9CB3-5108018C2B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C2ECF91-A366-40BA-8C43-F0DA9B83D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C47FE" w14:textId="77777777" w:rsidR="008E3A6C" w:rsidRDefault="008E3A6C">
      <w:r>
        <w:separator/>
      </w:r>
    </w:p>
  </w:footnote>
  <w:footnote w:type="continuationSeparator" w:id="0">
    <w:p w14:paraId="4C19D33E" w14:textId="77777777" w:rsidR="008E3A6C" w:rsidRDefault="008E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5F13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1A58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3A6C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573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3</cp:revision>
  <cp:lastPrinted>2021-12-07T17:01:00Z</cp:lastPrinted>
  <dcterms:created xsi:type="dcterms:W3CDTF">2022-02-17T17:49:00Z</dcterms:created>
  <dcterms:modified xsi:type="dcterms:W3CDTF">2022-02-17T17:54:00Z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