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26AC90BF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5C4728">
        <w:rPr>
          <w:rFonts w:ascii="Times" w:hAnsi="Times"/>
        </w:rPr>
        <w:t>14</w:t>
      </w:r>
      <w:r w:rsidR="005D7AED">
        <w:rPr>
          <w:rFonts w:ascii="Times" w:hAnsi="Times"/>
        </w:rPr>
        <w:t>. 0</w:t>
      </w:r>
      <w:r w:rsidR="00B34CEF">
        <w:rPr>
          <w:rFonts w:ascii="Times" w:hAnsi="Times"/>
        </w:rPr>
        <w:t>7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F9FEE61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5C4728">
        <w:rPr>
          <w:rFonts w:ascii="Times" w:hAnsi="Times"/>
          <w:i/>
          <w:color w:val="auto"/>
        </w:rPr>
        <w:t>71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3409587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66D38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0B56D" w14:textId="77777777" w:rsidR="00026DB8" w:rsidRDefault="00026DB8">
      <w:r>
        <w:separator/>
      </w:r>
    </w:p>
  </w:endnote>
  <w:endnote w:type="continuationSeparator" w:id="0">
    <w:p w14:paraId="09524166" w14:textId="77777777" w:rsidR="00026DB8" w:rsidRDefault="00026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0C0BCF-F0BA-471A-96C1-FBEA1524C3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6E5B65E5-F75E-4C7B-89A1-CAF1FC991232}"/>
    <w:embedBold r:id="rId3" w:fontKey="{24534CAB-5B03-489E-88A8-1B622D0C7F63}"/>
    <w:embedItalic r:id="rId4" w:fontKey="{5C051D55-F953-486E-9E16-5030413F507A}"/>
    <w:embedBoldItalic r:id="rId5" w:fontKey="{0139EC2A-8934-480B-B39B-7F78A4E7158E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C7A84743-C16A-4AE8-8FAF-8E2C95C469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A86EE8-23D0-4E0F-9D27-E4CA10D016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7476BC5-18ED-4268-85B7-B681B67B8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D6947" w14:textId="77777777" w:rsidR="00026DB8" w:rsidRDefault="00026DB8">
      <w:r>
        <w:separator/>
      </w:r>
    </w:p>
  </w:footnote>
  <w:footnote w:type="continuationSeparator" w:id="0">
    <w:p w14:paraId="5A22E966" w14:textId="77777777" w:rsidR="00026DB8" w:rsidRDefault="00026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26DB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2021-12-07T17:01:00Z</cp:lastPrinted>
  <dcterms:created xsi:type="dcterms:W3CDTF">2022-02-17T18:03:00Z</dcterms:created>
  <dcterms:modified xsi:type="dcterms:W3CDTF">2022-02-17T18:03:00Z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