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2AC00601" w:rsidR="00A36406" w:rsidRPr="0008478B" w:rsidRDefault="00EC2434" w:rsidP="00EC2434">
      <w:pPr>
        <w:tabs>
          <w:tab w:val="left" w:pos="2088"/>
        </w:tabs>
        <w:rPr>
          <w:rFonts w:ascii="Times" w:hAnsi="Times"/>
        </w:rPr>
      </w:pPr>
      <w:r>
        <w:rPr>
          <w:rFonts w:ascii="Times" w:hAnsi="Times"/>
        </w:rPr>
        <w:tab/>
      </w: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33E22F20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5C4728">
        <w:rPr>
          <w:rFonts w:ascii="Times" w:hAnsi="Times"/>
        </w:rPr>
        <w:t>1</w:t>
      </w:r>
      <w:r w:rsidR="00EC2434">
        <w:rPr>
          <w:rFonts w:ascii="Times" w:hAnsi="Times"/>
        </w:rPr>
        <w:t>1</w:t>
      </w:r>
      <w:r w:rsidR="005D7AED">
        <w:rPr>
          <w:rFonts w:ascii="Times" w:hAnsi="Times"/>
        </w:rPr>
        <w:t>. 0</w:t>
      </w:r>
      <w:r w:rsidR="00EC2434">
        <w:rPr>
          <w:rFonts w:ascii="Times" w:hAnsi="Times"/>
        </w:rPr>
        <w:t>5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54F48907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EC2434">
        <w:rPr>
          <w:rFonts w:ascii="Times" w:hAnsi="Times"/>
          <w:i/>
          <w:color w:val="auto"/>
        </w:rPr>
        <w:t>62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739E9E34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EC2434">
        <w:rPr>
          <w:rFonts w:ascii="Times" w:hAnsi="Times"/>
          <w:i/>
          <w:color w:val="auto"/>
        </w:rPr>
        <w:t>0</w:t>
      </w:r>
      <w:r w:rsidRPr="0047331E"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>
        <w:rPr>
          <w:rFonts w:ascii="Times" w:hAnsi="Times"/>
          <w:i/>
          <w:color w:val="auto"/>
        </w:rPr>
        <w:t>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503C57" w14:textId="77777777" w:rsidR="005E3055" w:rsidRDefault="005E3055">
      <w:r>
        <w:separator/>
      </w:r>
    </w:p>
  </w:endnote>
  <w:endnote w:type="continuationSeparator" w:id="0">
    <w:p w14:paraId="375E20D4" w14:textId="77777777" w:rsidR="005E3055" w:rsidRDefault="005E3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41A03E-D0F3-4BCB-9985-F6ABDA143D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2E13448B-02BA-4B9A-947C-F3FA269B3572}"/>
    <w:embedBold r:id="rId3" w:fontKey="{1A4D9ACF-BF4F-4F61-A5ED-D4F82C7F6FE4}"/>
    <w:embedItalic r:id="rId4" w:fontKey="{F3C9FD91-2C53-4CDB-A773-B38FBF410EC0}"/>
    <w:embedBoldItalic r:id="rId5" w:fontKey="{BE8E7313-4A98-4A45-88E1-E927A8538A23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40BBB76E-16C8-4D58-A6E4-CE6D3A5FE8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195CA6B-26FC-4A00-84EA-030958C38A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27B057B-7295-486F-B9CB-0FDC5249D7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A261D" w14:textId="77777777" w:rsidR="005E3055" w:rsidRDefault="005E3055">
      <w:r>
        <w:separator/>
      </w:r>
    </w:p>
  </w:footnote>
  <w:footnote w:type="continuationSeparator" w:id="0">
    <w:p w14:paraId="57DD0632" w14:textId="77777777" w:rsidR="005E3055" w:rsidRDefault="005E3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26DB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66D38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C4728"/>
    <w:rsid w:val="005D1C01"/>
    <w:rsid w:val="005D7AED"/>
    <w:rsid w:val="005E2474"/>
    <w:rsid w:val="005E3055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0685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191D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CEF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2EB7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43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574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2022-02-17T18:31:00Z</cp:lastPrinted>
  <dcterms:created xsi:type="dcterms:W3CDTF">2022-02-17T18:41:00Z</dcterms:created>
  <dcterms:modified xsi:type="dcterms:W3CDTF">2022-02-17T18:41:00Z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