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 xml:space="preserve">Savremena terapija u sekundarnoj prevenciji koronarane bolesti srca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2434BA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8844D3">
        <w:rPr>
          <w:rFonts w:ascii="Times" w:hAnsi="Times"/>
        </w:rPr>
        <w:t>9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</w:t>
      </w:r>
      <w:r w:rsidR="00AE6C3A">
        <w:rPr>
          <w:rFonts w:ascii="Times" w:hAnsi="Times"/>
        </w:rPr>
        <w:t>6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448E2E0A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</w:t>
      </w:r>
      <w:r w:rsidR="00AE6C3A">
        <w:rPr>
          <w:rFonts w:ascii="Times" w:hAnsi="Times"/>
          <w:i/>
          <w:color w:val="auto"/>
        </w:rPr>
        <w:t>6</w:t>
      </w:r>
      <w:r w:rsidR="008844D3">
        <w:rPr>
          <w:rFonts w:ascii="Times" w:hAnsi="Times"/>
          <w:i/>
          <w:color w:val="auto"/>
        </w:rPr>
        <w:t>4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76051873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8844D3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B010D6" w14:textId="77777777" w:rsidR="00932170" w:rsidRDefault="00932170">
      <w:r>
        <w:separator/>
      </w:r>
    </w:p>
  </w:endnote>
  <w:endnote w:type="continuationSeparator" w:id="0">
    <w:p w14:paraId="108742A1" w14:textId="77777777" w:rsidR="00932170" w:rsidRDefault="009321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398F560-DF05-4409-891F-24D5468195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8EFE4AF-C680-4328-9350-3C368F366A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2D14A90-3173-4B2E-9277-7771C4451F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176ADA" w14:textId="77777777" w:rsidR="00932170" w:rsidRDefault="00932170">
      <w:r>
        <w:separator/>
      </w:r>
    </w:p>
  </w:footnote>
  <w:footnote w:type="continuationSeparator" w:id="0">
    <w:p w14:paraId="6E70C135" w14:textId="77777777" w:rsidR="00932170" w:rsidRDefault="009321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53C4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0AC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D619E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00F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44D3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170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165F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0D0F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E6C3A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577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2022-02-17T18:44:00Z</dcterms:created>
  <dcterms:modified xsi:type="dcterms:W3CDTF">2022-02-17T18:44:00Z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