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57BD7BAC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290AC2">
        <w:rPr>
          <w:rFonts w:ascii="Times" w:hAnsi="Times"/>
        </w:rPr>
        <w:t>7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290AC2">
        <w:rPr>
          <w:rFonts w:ascii="Times" w:hAnsi="Times"/>
        </w:rPr>
        <w:t>7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3F7EBFF2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11/04-500-63-6</w:t>
      </w:r>
      <w:r w:rsidR="00290AC2">
        <w:rPr>
          <w:rFonts w:ascii="Times" w:hAnsi="Times"/>
          <w:i/>
          <w:color w:val="auto"/>
        </w:rPr>
        <w:t>9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FBC3E" w14:textId="77777777" w:rsidR="00222779" w:rsidRDefault="00222779">
      <w:r>
        <w:separator/>
      </w:r>
    </w:p>
  </w:endnote>
  <w:endnote w:type="continuationSeparator" w:id="0">
    <w:p w14:paraId="7533111F" w14:textId="77777777" w:rsidR="00222779" w:rsidRDefault="0022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7CC88C-02E2-4FC9-BD69-235291FE3E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AB90F8F-29E7-4B29-90D4-28ABB562C2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73161F-725D-4C6E-941F-548F8E446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5C26E" w14:textId="77777777" w:rsidR="00222779" w:rsidRDefault="00222779">
      <w:r>
        <w:separator/>
      </w:r>
    </w:p>
  </w:footnote>
  <w:footnote w:type="continuationSeparator" w:id="0">
    <w:p w14:paraId="110B4A06" w14:textId="77777777" w:rsidR="00222779" w:rsidRDefault="00222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2779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577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2022-02-17T18:00:00Z</dcterms:created>
  <dcterms:modified xsi:type="dcterms:W3CDTF">2022-02-17T18:00:00Z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