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>Savremena terapija u sekundarnoj prevenciji koronarane bolesti srca</w:t>
      </w:r>
      <w:r w:rsidR="002A6825" w:rsidRPr="002A6825">
        <w:rPr>
          <w:rFonts w:ascii="Times" w:hAnsi="Times"/>
          <w:b/>
        </w:rPr>
        <w:t xml:space="preserve">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2C3B0FC4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80294E">
        <w:rPr>
          <w:rFonts w:ascii="Times" w:hAnsi="Times"/>
        </w:rPr>
        <w:t>23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06.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43A60FA9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11/04-500-63-6</w:t>
      </w:r>
      <w:r w:rsidR="0080294E">
        <w:rPr>
          <w:rFonts w:ascii="Times" w:hAnsi="Times"/>
          <w:i/>
          <w:color w:val="auto"/>
        </w:rPr>
        <w:t>7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2099E2E8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80294E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C4730" w14:textId="77777777" w:rsidR="00A70F6B" w:rsidRDefault="00A70F6B">
      <w:r>
        <w:separator/>
      </w:r>
    </w:p>
  </w:endnote>
  <w:endnote w:type="continuationSeparator" w:id="0">
    <w:p w14:paraId="1B2256A5" w14:textId="77777777" w:rsidR="00A70F6B" w:rsidRDefault="00A70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03C003-D2EB-433F-A3E1-025409A2AE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35275E0-4414-44F4-B364-E124E84376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98797C-BC22-44AC-BFFA-479F56617E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10CA1" w14:textId="77777777" w:rsidR="00A70F6B" w:rsidRDefault="00A70F6B">
      <w:r>
        <w:separator/>
      </w:r>
    </w:p>
  </w:footnote>
  <w:footnote w:type="continuationSeparator" w:id="0">
    <w:p w14:paraId="10D928C7" w14:textId="77777777" w:rsidR="00A70F6B" w:rsidRDefault="00A70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0F6B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578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2022-02-17T17:54:00Z</dcterms:created>
  <dcterms:modified xsi:type="dcterms:W3CDTF">2022-02-17T17:54:00Z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