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 xml:space="preserve">Savremena terapija u sekundarnoj prevenciji koronarane bolesti srca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52CB964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6D619E">
        <w:rPr>
          <w:rFonts w:ascii="Times" w:hAnsi="Times"/>
        </w:rPr>
        <w:t>1</w:t>
      </w:r>
      <w:r w:rsidR="00A60D0F">
        <w:rPr>
          <w:rFonts w:ascii="Times" w:hAnsi="Times"/>
        </w:rPr>
        <w:t>1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A60D0F">
        <w:rPr>
          <w:rFonts w:ascii="Times" w:hAnsi="Times"/>
        </w:rPr>
        <w:t>5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40D604C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A60D0F">
        <w:rPr>
          <w:rFonts w:ascii="Times" w:hAnsi="Times"/>
          <w:i/>
          <w:color w:val="auto"/>
        </w:rPr>
        <w:t>62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4F0E402B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A60D0F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50E1A" w14:textId="77777777" w:rsidR="004110DA" w:rsidRDefault="004110DA">
      <w:r>
        <w:separator/>
      </w:r>
    </w:p>
  </w:endnote>
  <w:endnote w:type="continuationSeparator" w:id="0">
    <w:p w14:paraId="41AE1E3A" w14:textId="77777777" w:rsidR="004110DA" w:rsidRDefault="00411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138376-ADDF-43B9-BD00-B4B8C923E5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E63B52C-81CD-46F6-BEFF-C65F20C91A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5BAC9A-8788-49E0-8E39-A9967D7209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84890" w14:textId="77777777" w:rsidR="004110DA" w:rsidRDefault="004110DA">
      <w:r>
        <w:separator/>
      </w:r>
    </w:p>
  </w:footnote>
  <w:footnote w:type="continuationSeparator" w:id="0">
    <w:p w14:paraId="5874CA8E" w14:textId="77777777" w:rsidR="004110DA" w:rsidRDefault="00411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10DA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165F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0D0F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2022-02-17T18:41:00Z</dcterms:created>
  <dcterms:modified xsi:type="dcterms:W3CDTF">2022-02-17T18:41:00Z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