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A187A76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9F68A2">
        <w:rPr>
          <w:rFonts w:ascii="Times" w:hAnsi="Times"/>
        </w:rPr>
        <w:t>1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9F68A2">
        <w:rPr>
          <w:rFonts w:ascii="Times" w:hAnsi="Times"/>
        </w:rPr>
        <w:t>9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3728E990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6D619E">
        <w:rPr>
          <w:rFonts w:ascii="Times" w:hAnsi="Times"/>
          <w:i/>
          <w:color w:val="auto"/>
        </w:rPr>
        <w:t>7</w:t>
      </w:r>
      <w:r w:rsidR="009F68A2">
        <w:rPr>
          <w:rFonts w:ascii="Times" w:hAnsi="Times"/>
          <w:i/>
          <w:color w:val="auto"/>
        </w:rPr>
        <w:t>4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1B49D" w14:textId="77777777" w:rsidR="00C74F8C" w:rsidRDefault="00C74F8C">
      <w:r>
        <w:separator/>
      </w:r>
    </w:p>
  </w:endnote>
  <w:endnote w:type="continuationSeparator" w:id="0">
    <w:p w14:paraId="6313D73F" w14:textId="77777777" w:rsidR="00C74F8C" w:rsidRDefault="00C7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CF40C1-51FB-4544-81FF-9F990E6D19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4BACA00-E866-450F-B74C-B5928E3996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1E002C-939A-48C1-9983-A298592E9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6EEEF" w14:textId="77777777" w:rsidR="00C74F8C" w:rsidRDefault="00C74F8C">
      <w:r>
        <w:separator/>
      </w:r>
    </w:p>
  </w:footnote>
  <w:footnote w:type="continuationSeparator" w:id="0">
    <w:p w14:paraId="724A310C" w14:textId="77777777" w:rsidR="00C74F8C" w:rsidRDefault="00C7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9F68A2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C5F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4F8C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577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2022-02-17T18:06:00Z</dcterms:created>
  <dcterms:modified xsi:type="dcterms:W3CDTF">2022-02-17T18:06:00Z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